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CC6A78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CC6A78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CC6A78" w:rsidRDefault="00A6747E">
                  <w:bookmarkStart w:id="0" w:name="_GoBack"/>
                  <w:bookmarkEnd w:id="0"/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5682178" cy="3840480"/>
                        <wp:effectExtent l="0" t="0" r="0" b="762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2D9594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0294" cy="38459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C6A78">
              <w:trPr>
                <w:trHeight w:hRule="exact" w:val="5760"/>
              </w:trPr>
              <w:tc>
                <w:tcPr>
                  <w:tcW w:w="7200" w:type="dxa"/>
                </w:tcPr>
                <w:p w:rsidR="00CC6A78" w:rsidRDefault="00A6747E">
                  <w:pPr>
                    <w:pStyle w:val="Subtitle"/>
                  </w:pPr>
                  <w:r>
                    <w:t>We accept</w:t>
                  </w:r>
                </w:p>
                <w:p w:rsidR="00CC6A78" w:rsidRDefault="00A6747E">
                  <w:pPr>
                    <w:pStyle w:val="Title"/>
                  </w:pPr>
                  <w:r>
                    <w:t>online payments</w:t>
                  </w:r>
                </w:p>
                <w:p w:rsidR="00CC6A78" w:rsidRDefault="00A6747E">
                  <w:pPr>
                    <w:pStyle w:val="Heading1"/>
                  </w:pPr>
                  <w:r>
                    <w:t>For Your Convenience</w:t>
                  </w:r>
                </w:p>
                <w:p w:rsidR="00CC6A78" w:rsidRDefault="00A6747E" w:rsidP="00A6747E">
                  <w:r>
                    <w:t>Our office offers a patient p</w:t>
                  </w:r>
                  <w:r w:rsidR="0016370E">
                    <w:t>ortal where you can easily</w:t>
                  </w:r>
                  <w:r>
                    <w:t xml:space="preserve"> pay your balances from the convenience of your home, phone or other mobile device 24 hours a day, 7 days a </w:t>
                  </w:r>
                  <w:r w:rsidR="0016370E">
                    <w:t>week.</w:t>
                  </w:r>
                </w:p>
                <w:p w:rsidR="00DE6121" w:rsidRDefault="00DE6121" w:rsidP="00A6747E"/>
                <w:p w:rsidR="00DE6121" w:rsidRDefault="0016370E" w:rsidP="00A6747E">
                  <w:r>
                    <w:t>&lt;</w:t>
                  </w:r>
                  <w:r w:rsidR="00DE6121">
                    <w:t xml:space="preserve">Your website </w:t>
                  </w:r>
                  <w:proofErr w:type="gramStart"/>
                  <w:r w:rsidR="00DE6121">
                    <w:t>address  here</w:t>
                  </w:r>
                  <w:proofErr w:type="gramEnd"/>
                  <w:r>
                    <w:t>&gt;</w:t>
                  </w:r>
                </w:p>
                <w:p w:rsidR="00DE6121" w:rsidRDefault="00DE6121" w:rsidP="00A6747E"/>
                <w:p w:rsidR="00DE6121" w:rsidRDefault="00DE6121" w:rsidP="00A6747E"/>
              </w:tc>
            </w:tr>
            <w:tr w:rsidR="00CC6A78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CC6A78" w:rsidRDefault="00A6747E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914400" cy="440871"/>
                        <wp:effectExtent l="0" t="0" r="0" b="0"/>
                        <wp:docPr id="10" name="Picture 10" descr="Logo placehold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logo_placeholder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4408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C6A78" w:rsidRDefault="00CC6A78"/>
        </w:tc>
        <w:tc>
          <w:tcPr>
            <w:tcW w:w="144" w:type="dxa"/>
          </w:tcPr>
          <w:p w:rsidR="00CC6A78" w:rsidRDefault="00CC6A78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CC6A78">
              <w:trPr>
                <w:trHeight w:hRule="exact" w:val="10800"/>
              </w:trPr>
              <w:tc>
                <w:tcPr>
                  <w:tcW w:w="3446" w:type="dxa"/>
                  <w:shd w:val="clear" w:color="auto" w:fill="59B0B9" w:themeFill="accent2"/>
                  <w:vAlign w:val="center"/>
                </w:tcPr>
                <w:p w:rsidR="00CC6A78" w:rsidRDefault="00A6747E">
                  <w:pPr>
                    <w:pStyle w:val="Heading2"/>
                  </w:pPr>
                  <w:r>
                    <w:t>Pay Your Bill</w:t>
                  </w:r>
                  <w:r>
                    <w:br/>
                    <w:t>Online</w:t>
                  </w:r>
                </w:p>
                <w:p w:rsidR="00CC6A78" w:rsidRDefault="00CC6A78">
                  <w:pPr>
                    <w:pStyle w:val="Line"/>
                  </w:pPr>
                </w:p>
                <w:p w:rsidR="00CC6A78" w:rsidRDefault="00A6747E">
                  <w:pPr>
                    <w:pStyle w:val="Line"/>
                  </w:pPr>
                  <w:r>
                    <w:t>Ho</w:t>
                  </w:r>
                </w:p>
                <w:p w:rsidR="00CC6A78" w:rsidRDefault="0016370E">
                  <w:pPr>
                    <w:pStyle w:val="Heading2"/>
                  </w:pPr>
                  <w:r>
                    <w:t xml:space="preserve">View Your Payments and Outstanding Balances </w:t>
                  </w:r>
                </w:p>
                <w:p w:rsidR="00CC6A78" w:rsidRDefault="00CC6A78">
                  <w:pPr>
                    <w:pStyle w:val="Line"/>
                  </w:pPr>
                </w:p>
                <w:p w:rsidR="00CC6A78" w:rsidRDefault="00A6747E">
                  <w:pPr>
                    <w:pStyle w:val="Heading2"/>
                  </w:pPr>
                  <w:r>
                    <w:t xml:space="preserve">Set Up </w:t>
                  </w:r>
                  <w:r>
                    <w:br/>
                    <w:t xml:space="preserve">a Payment </w:t>
                  </w:r>
                  <w:r>
                    <w:br/>
                    <w:t>Schedule</w:t>
                  </w:r>
                </w:p>
                <w:p w:rsidR="00CC6A78" w:rsidRDefault="00CC6A78">
                  <w:pPr>
                    <w:pStyle w:val="Line"/>
                  </w:pPr>
                </w:p>
                <w:p w:rsidR="00A6747E" w:rsidRDefault="00A6747E" w:rsidP="00A6747E">
                  <w:pPr>
                    <w:pStyle w:val="Heading2"/>
                  </w:pPr>
                  <w:r>
                    <w:t>Private,</w:t>
                  </w:r>
                  <w:r>
                    <w:br/>
                    <w:t xml:space="preserve">Secure </w:t>
                  </w:r>
                  <w:r>
                    <w:br/>
                    <w:t>and Easy</w:t>
                  </w:r>
                </w:p>
                <w:p w:rsidR="00A6747E" w:rsidRPr="00A6747E" w:rsidRDefault="00A6747E" w:rsidP="00A6747E">
                  <w:pPr>
                    <w:pStyle w:val="Line"/>
                  </w:pPr>
                </w:p>
              </w:tc>
            </w:tr>
            <w:tr w:rsidR="00CC6A78">
              <w:trPr>
                <w:trHeight w:hRule="exact" w:val="144"/>
              </w:trPr>
              <w:tc>
                <w:tcPr>
                  <w:tcW w:w="3446" w:type="dxa"/>
                </w:tcPr>
                <w:p w:rsidR="00CC6A78" w:rsidRDefault="00CC6A78"/>
              </w:tc>
            </w:tr>
            <w:tr w:rsidR="00CC6A78">
              <w:trPr>
                <w:trHeight w:hRule="exact" w:val="3456"/>
              </w:trPr>
              <w:tc>
                <w:tcPr>
                  <w:tcW w:w="3446" w:type="dxa"/>
                  <w:shd w:val="clear" w:color="auto" w:fill="98C723" w:themeFill="accent1"/>
                  <w:vAlign w:val="center"/>
                </w:tcPr>
                <w:p w:rsidR="00A6747E" w:rsidRPr="00A6747E" w:rsidRDefault="00A6747E" w:rsidP="00A6747E">
                  <w:pPr>
                    <w:pStyle w:val="Heading3"/>
                    <w:rPr>
                      <w:rFonts w:asciiTheme="minorHAnsi" w:eastAsiaTheme="minorEastAsia" w:hAnsiTheme="minorHAnsi" w:cstheme="minorBidi"/>
                      <w:caps w:val="0"/>
                      <w:sz w:val="24"/>
                      <w:szCs w:val="24"/>
                    </w:rPr>
                  </w:pPr>
                  <w:r>
                    <w:rPr>
                      <w:rFonts w:asciiTheme="minorHAnsi" w:eastAsiaTheme="minorEastAsia" w:hAnsiTheme="minorHAnsi" w:cstheme="minorBidi"/>
                      <w:caps w:val="0"/>
                      <w:sz w:val="24"/>
                      <w:szCs w:val="24"/>
                    </w:rPr>
                    <w:t>Your Facility Name</w:t>
                  </w:r>
                  <w:r>
                    <w:rPr>
                      <w:rFonts w:asciiTheme="minorHAnsi" w:eastAsiaTheme="minorEastAsia" w:hAnsiTheme="minorHAnsi" w:cstheme="minorBidi"/>
                      <w:caps w:val="0"/>
                      <w:sz w:val="24"/>
                      <w:szCs w:val="24"/>
                    </w:rPr>
                    <w:br/>
                    <w:t>Address</w:t>
                  </w:r>
                  <w:r>
                    <w:rPr>
                      <w:rFonts w:asciiTheme="minorHAnsi" w:eastAsiaTheme="minorEastAsia" w:hAnsiTheme="minorHAnsi" w:cstheme="minorBidi"/>
                      <w:caps w:val="0"/>
                      <w:sz w:val="24"/>
                      <w:szCs w:val="24"/>
                    </w:rPr>
                    <w:br/>
                    <w:t xml:space="preserve">Phone Number </w:t>
                  </w:r>
                  <w:r>
                    <w:rPr>
                      <w:rFonts w:asciiTheme="minorHAnsi" w:eastAsiaTheme="minorEastAsia" w:hAnsiTheme="minorHAnsi" w:cstheme="minorBidi"/>
                      <w:caps w:val="0"/>
                      <w:sz w:val="24"/>
                      <w:szCs w:val="24"/>
                    </w:rPr>
                    <w:br/>
                    <w:t>Website</w:t>
                  </w:r>
                </w:p>
              </w:tc>
            </w:tr>
          </w:tbl>
          <w:p w:rsidR="00CC6A78" w:rsidRDefault="00CC6A78"/>
        </w:tc>
      </w:tr>
    </w:tbl>
    <w:p w:rsidR="00CC6A78" w:rsidRDefault="00CC6A78" w:rsidP="002D5723">
      <w:pPr>
        <w:pStyle w:val="NoSpacing"/>
      </w:pPr>
    </w:p>
    <w:sectPr w:rsidR="00CC6A78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宋体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47E"/>
    <w:rsid w:val="00026561"/>
    <w:rsid w:val="0016370E"/>
    <w:rsid w:val="002D5723"/>
    <w:rsid w:val="00561C1D"/>
    <w:rsid w:val="00A52462"/>
    <w:rsid w:val="00A6747E"/>
    <w:rsid w:val="00CC6A78"/>
    <w:rsid w:val="00DE6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5B697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98C723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98C723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98C723" w:themeColor="accent1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98C723" w:themeColor="accent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5B697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98C723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98C723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98C723" w:themeColor="accent1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98C723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lly\AppData\Roaming\Microsoft\Templates\Event%20flyer.dotx" TargetMode="External"/></Relationships>
</file>

<file path=word/theme/theme1.xml><?xml version="1.0" encoding="utf-8"?>
<a:theme xmlns:a="http://schemas.openxmlformats.org/drawingml/2006/main" name="Office Theme">
  <a:themeElements>
    <a:clrScheme name="Composite">
      <a:dk1>
        <a:sysClr val="windowText" lastClr="000000"/>
      </a:dk1>
      <a:lt1>
        <a:sysClr val="window" lastClr="FFFFFF"/>
      </a:lt1>
      <a:dk2>
        <a:srgbClr val="5B6973"/>
      </a:dk2>
      <a:lt2>
        <a:srgbClr val="E7ECED"/>
      </a:lt2>
      <a:accent1>
        <a:srgbClr val="98C723"/>
      </a:accent1>
      <a:accent2>
        <a:srgbClr val="59B0B9"/>
      </a:accent2>
      <a:accent3>
        <a:srgbClr val="DEAE00"/>
      </a:accent3>
      <a:accent4>
        <a:srgbClr val="B77BB4"/>
      </a:accent4>
      <a:accent5>
        <a:srgbClr val="E0773C"/>
      </a:accent5>
      <a:accent6>
        <a:srgbClr val="A98D63"/>
      </a:accent6>
      <a:hlink>
        <a:srgbClr val="26CBEC"/>
      </a:hlink>
      <a:folHlink>
        <a:srgbClr val="598C8C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8F2E510-0562-42B4-AAA9-BD52FD9DDA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\Users\Kelly\AppData\Roaming\Microsoft\Templates\Event flyer.dotx</Template>
  <TotalTime>0</TotalTime>
  <Pages>1</Pages>
  <Words>65</Words>
  <Characters>375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Wilson</dc:creator>
  <cp:lastModifiedBy>David Geiger</cp:lastModifiedBy>
  <cp:revision>2</cp:revision>
  <cp:lastPrinted>2012-12-25T21:02:00Z</cp:lastPrinted>
  <dcterms:created xsi:type="dcterms:W3CDTF">2014-09-07T19:49:00Z</dcterms:created>
  <dcterms:modified xsi:type="dcterms:W3CDTF">2014-09-07T19:49:00Z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TC039885619991</vt:lpwstr>
  </property>
</Properties>
</file>